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504B1" w14:paraId="53EAE3A5" w14:textId="77777777" w:rsidTr="00E97545">
        <w:trPr>
          <w:trHeight w:val="8136"/>
        </w:trPr>
        <w:tc>
          <w:tcPr>
            <w:tcW w:w="9350" w:type="dxa"/>
          </w:tcPr>
          <w:p w14:paraId="58527BCC" w14:textId="77777777" w:rsidR="00E97545" w:rsidRPr="00775FB1" w:rsidRDefault="00E97545" w:rsidP="00E97545">
            <w:pPr>
              <w:pStyle w:val="Subtitle"/>
              <w:spacing w:line="192" w:lineRule="auto"/>
              <w:rPr>
                <w:sz w:val="2"/>
                <w:szCs w:val="4"/>
              </w:rPr>
            </w:pPr>
            <w:r w:rsidRPr="00775FB1">
              <w:rPr>
                <w:noProof/>
                <w:sz w:val="2"/>
                <w:szCs w:val="4"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7AB4571B" wp14:editId="4DEF1EEF">
                  <wp:simplePos x="0" y="0"/>
                  <wp:positionH relativeFrom="column">
                    <wp:posOffset>-1005840</wp:posOffset>
                  </wp:positionH>
                  <wp:positionV relativeFrom="paragraph">
                    <wp:posOffset>-487045</wp:posOffset>
                  </wp:positionV>
                  <wp:extent cx="7819200" cy="10118964"/>
                  <wp:effectExtent l="0" t="0" r="0" b="0"/>
                  <wp:wrapNone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duation party.pn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200" cy="1011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61F54E" w14:textId="77777777" w:rsidR="00B504B1" w:rsidRDefault="00602D65" w:rsidP="00602D65">
            <w:pPr>
              <w:pStyle w:val="Subtitle"/>
            </w:pPr>
            <w:r>
              <w:t>WE ARE SO PROUD OF ALL OF YOU!!!!!</w:t>
            </w:r>
          </w:p>
          <w:p w14:paraId="7205646F" w14:textId="6D7BB029" w:rsidR="00602D65" w:rsidRPr="00602D65" w:rsidRDefault="00602D65" w:rsidP="00602D65">
            <w:pPr>
              <w:jc w:val="center"/>
              <w:rPr>
                <w:b/>
                <w:bCs/>
              </w:rPr>
            </w:pPr>
            <w:r w:rsidRPr="00602D65">
              <w:rPr>
                <w:b/>
                <w:bCs/>
              </w:rPr>
              <w:t xml:space="preserve">BE THE CHANGE YOU WISH TO SEE IN THE WORLD!!!!   </w:t>
            </w:r>
            <w:r>
              <w:rPr>
                <w:b/>
                <w:bCs/>
              </w:rPr>
              <w:t xml:space="preserve">          </w:t>
            </w:r>
            <w:r w:rsidRPr="00602D65">
              <w:rPr>
                <w:b/>
                <w:bCs/>
              </w:rPr>
              <w:t>MAHATMA GHANDI</w:t>
            </w:r>
          </w:p>
        </w:tc>
      </w:tr>
      <w:tr w:rsidR="00B504B1" w14:paraId="35BD6B4B" w14:textId="77777777" w:rsidTr="004B62E5">
        <w:trPr>
          <w:trHeight w:val="2569"/>
        </w:trPr>
        <w:tc>
          <w:tcPr>
            <w:tcW w:w="9350" w:type="dxa"/>
            <w:vAlign w:val="center"/>
          </w:tcPr>
          <w:p w14:paraId="752C0B60" w14:textId="3F94C2F8" w:rsidR="00B504B1" w:rsidRPr="004B62E5" w:rsidRDefault="00602D65" w:rsidP="00DF316F">
            <w:pPr>
              <w:pStyle w:val="Title"/>
            </w:pPr>
            <w:r>
              <w:t>Award Ceremony and Graduation</w:t>
            </w:r>
          </w:p>
        </w:tc>
      </w:tr>
      <w:tr w:rsidR="00B504B1" w14:paraId="65B5F2DE" w14:textId="77777777" w:rsidTr="004B62E5">
        <w:trPr>
          <w:trHeight w:val="494"/>
        </w:trPr>
        <w:tc>
          <w:tcPr>
            <w:tcW w:w="9350" w:type="dxa"/>
          </w:tcPr>
          <w:p w14:paraId="3EC9FB2E" w14:textId="77777777" w:rsidR="00B504B1" w:rsidRDefault="00B504B1"/>
        </w:tc>
      </w:tr>
    </w:tbl>
    <w:p w14:paraId="103322B7" w14:textId="055CF40C" w:rsidR="00E97545" w:rsidRPr="00E97545" w:rsidRDefault="00602D65">
      <w:pPr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B172C" wp14:editId="17213CAC">
                <wp:simplePos x="0" y="0"/>
                <wp:positionH relativeFrom="column">
                  <wp:posOffset>177800</wp:posOffset>
                </wp:positionH>
                <wp:positionV relativeFrom="paragraph">
                  <wp:posOffset>51435</wp:posOffset>
                </wp:positionV>
                <wp:extent cx="5969000" cy="2222500"/>
                <wp:effectExtent l="0" t="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2222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97D0D" w14:textId="2EE9336B" w:rsidR="00602D65" w:rsidRPr="00602D65" w:rsidRDefault="00602D65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02D6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MAY 25</w:t>
                            </w:r>
                            <w:proofErr w:type="gramStart"/>
                            <w:r w:rsidRPr="00602D65">
                              <w:rPr>
                                <w:b/>
                                <w:bCs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602D6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,</w:t>
                            </w:r>
                            <w:proofErr w:type="gramEnd"/>
                            <w:r w:rsidRPr="00602D6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2021 Schedule</w:t>
                            </w:r>
                          </w:p>
                          <w:p w14:paraId="43666238" w14:textId="39112B1D" w:rsidR="00602D65" w:rsidRPr="00FB7B75" w:rsidRDefault="00602D65" w:rsidP="00FB7B75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B7B7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DUE TO THE SAFETY OF ALL PLEASE NOTE ONLY TWO GUEST</w:t>
                            </w:r>
                            <w:r w:rsidR="00E635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Pr="00FB7B7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ARE ALLOWED </w:t>
                            </w:r>
                            <w:r w:rsidR="00FB7B7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 ATTEND</w:t>
                            </w:r>
                            <w:r w:rsidR="00E635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WITH STUDENT</w:t>
                            </w:r>
                            <w:r w:rsidRPr="00FB7B7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5F2E62E8" w14:textId="6E4FDF69" w:rsidR="00602D65" w:rsidRPr="00602D65" w:rsidRDefault="00602D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02D65">
                              <w:rPr>
                                <w:b/>
                                <w:bCs/>
                              </w:rPr>
                              <w:t>Kindergarten Graduation-   8:30 am in the Gymnasium</w:t>
                            </w:r>
                          </w:p>
                          <w:p w14:paraId="267C9914" w14:textId="150967BD" w:rsidR="00602D65" w:rsidRPr="00602D65" w:rsidRDefault="00602D6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A54E70E" w14:textId="093ABE87" w:rsidR="00602D65" w:rsidRPr="00602D65" w:rsidRDefault="00602D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02D65">
                              <w:rPr>
                                <w:b/>
                                <w:bCs/>
                              </w:rPr>
                              <w:t>First Grade through 4</w:t>
                            </w:r>
                            <w:r w:rsidRPr="00602D65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602D65">
                              <w:rPr>
                                <w:b/>
                                <w:bCs/>
                              </w:rPr>
                              <w:t xml:space="preserve"> Grade – 12:15pm to 1:30 pm in the Field</w:t>
                            </w:r>
                          </w:p>
                          <w:p w14:paraId="312B004E" w14:textId="59B78E25" w:rsidR="00602D65" w:rsidRPr="00602D65" w:rsidRDefault="00602D6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1D50B2A" w14:textId="6A41CB9E" w:rsidR="00602D65" w:rsidRPr="00602D65" w:rsidRDefault="00602D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02D65"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2D65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602D65">
                              <w:rPr>
                                <w:b/>
                                <w:bCs/>
                              </w:rPr>
                              <w:t xml:space="preserve"> Grade through 8</w:t>
                            </w:r>
                            <w:r w:rsidRPr="00602D65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602D6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602D65">
                              <w:rPr>
                                <w:b/>
                                <w:bCs/>
                              </w:rPr>
                              <w:t>Grade  -</w:t>
                            </w:r>
                            <w:proofErr w:type="gramEnd"/>
                            <w:r w:rsidRPr="00602D65">
                              <w:rPr>
                                <w:b/>
                                <w:bCs/>
                              </w:rPr>
                              <w:t xml:space="preserve">  2:00pm to 3:15 pm in the Field</w:t>
                            </w:r>
                          </w:p>
                          <w:p w14:paraId="792D53F2" w14:textId="5AFA6C2A" w:rsidR="00602D65" w:rsidRPr="00602D65" w:rsidRDefault="00602D6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4146DD5" w14:textId="1035782C" w:rsidR="00602D65" w:rsidRPr="00602D65" w:rsidRDefault="00602D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02D65"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2D65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602D65">
                              <w:rPr>
                                <w:b/>
                                <w:bCs/>
                              </w:rPr>
                              <w:t xml:space="preserve"> Grade UNITED SKATES OF AMERICA GRADUATION CELEBRATION 4:00 pm to 6:00PM!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0B17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pt;margin-top:4.05pt;width:470pt;height:1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" fillcolor="#f2a9b3 [1301]" strokeweight=".5pt">
                <v:textbox>
                  <w:txbxContent>
                    <w:p w14:paraId="34697D0D" w14:textId="2EE9336B" w:rsidR="00602D65" w:rsidRPr="00602D65" w:rsidRDefault="00602D65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602D65">
                        <w:rPr>
                          <w:b/>
                          <w:bCs/>
                          <w:sz w:val="52"/>
                          <w:szCs w:val="52"/>
                        </w:rPr>
                        <w:t>MAY 25</w:t>
                      </w:r>
                      <w:proofErr w:type="gramStart"/>
                      <w:r w:rsidRPr="00602D65">
                        <w:rPr>
                          <w:b/>
                          <w:bCs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602D6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,</w:t>
                      </w:r>
                      <w:proofErr w:type="gramEnd"/>
                      <w:r w:rsidRPr="00602D6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2021 Schedule</w:t>
                      </w:r>
                    </w:p>
                    <w:p w14:paraId="43666238" w14:textId="39112B1D" w:rsidR="00602D65" w:rsidRPr="00FB7B75" w:rsidRDefault="00602D65" w:rsidP="00FB7B75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B7B75">
                        <w:rPr>
                          <w:b/>
                          <w:bCs/>
                          <w:sz w:val="22"/>
                          <w:szCs w:val="22"/>
                        </w:rPr>
                        <w:t>DUE TO THE SAFETY OF ALL PLEASE NOTE ONLY TWO GUEST</w:t>
                      </w:r>
                      <w:r w:rsidR="00E6353D">
                        <w:rPr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  <w:r w:rsidRPr="00FB7B7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ARE ALLOWED </w:t>
                      </w:r>
                      <w:r w:rsidR="00FB7B75">
                        <w:rPr>
                          <w:b/>
                          <w:bCs/>
                          <w:sz w:val="22"/>
                          <w:szCs w:val="22"/>
                        </w:rPr>
                        <w:t>TO ATTEND</w:t>
                      </w:r>
                      <w:r w:rsidR="00E6353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WITH STUDENT</w:t>
                      </w:r>
                      <w:r w:rsidRPr="00FB7B75">
                        <w:rPr>
                          <w:b/>
                          <w:bCs/>
                          <w:sz w:val="22"/>
                          <w:szCs w:val="22"/>
                        </w:rPr>
                        <w:t>!</w:t>
                      </w:r>
                    </w:p>
                    <w:p w14:paraId="5F2E62E8" w14:textId="6E4FDF69" w:rsidR="00602D65" w:rsidRPr="00602D65" w:rsidRDefault="00602D65">
                      <w:pPr>
                        <w:rPr>
                          <w:b/>
                          <w:bCs/>
                        </w:rPr>
                      </w:pPr>
                      <w:r w:rsidRPr="00602D65">
                        <w:rPr>
                          <w:b/>
                          <w:bCs/>
                        </w:rPr>
                        <w:t>Kindergarten Graduation-   8:30 am in the Gymnasium</w:t>
                      </w:r>
                    </w:p>
                    <w:p w14:paraId="267C9914" w14:textId="150967BD" w:rsidR="00602D65" w:rsidRPr="00602D65" w:rsidRDefault="00602D65">
                      <w:pPr>
                        <w:rPr>
                          <w:b/>
                          <w:bCs/>
                        </w:rPr>
                      </w:pPr>
                    </w:p>
                    <w:p w14:paraId="6A54E70E" w14:textId="093ABE87" w:rsidR="00602D65" w:rsidRPr="00602D65" w:rsidRDefault="00602D65">
                      <w:pPr>
                        <w:rPr>
                          <w:b/>
                          <w:bCs/>
                        </w:rPr>
                      </w:pPr>
                      <w:r w:rsidRPr="00602D65">
                        <w:rPr>
                          <w:b/>
                          <w:bCs/>
                        </w:rPr>
                        <w:t>First Grade through 4</w:t>
                      </w:r>
                      <w:r w:rsidRPr="00602D65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602D65">
                        <w:rPr>
                          <w:b/>
                          <w:bCs/>
                        </w:rPr>
                        <w:t xml:space="preserve"> Grade – 12:15pm to 1:30 pm in the Field</w:t>
                      </w:r>
                    </w:p>
                    <w:p w14:paraId="312B004E" w14:textId="59B78E25" w:rsidR="00602D65" w:rsidRPr="00602D65" w:rsidRDefault="00602D65">
                      <w:pPr>
                        <w:rPr>
                          <w:b/>
                          <w:bCs/>
                        </w:rPr>
                      </w:pPr>
                    </w:p>
                    <w:p w14:paraId="71D50B2A" w14:textId="6A41CB9E" w:rsidR="00602D65" w:rsidRPr="00602D65" w:rsidRDefault="00602D65">
                      <w:pPr>
                        <w:rPr>
                          <w:b/>
                          <w:bCs/>
                        </w:rPr>
                      </w:pPr>
                      <w:r w:rsidRPr="00602D65">
                        <w:rPr>
                          <w:b/>
                          <w:bCs/>
                        </w:rPr>
                        <w:t>5</w:t>
                      </w:r>
                      <w:r w:rsidRPr="00602D65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602D65">
                        <w:rPr>
                          <w:b/>
                          <w:bCs/>
                        </w:rPr>
                        <w:t xml:space="preserve"> Grade through 8</w:t>
                      </w:r>
                      <w:r w:rsidRPr="00602D65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602D65">
                        <w:rPr>
                          <w:b/>
                          <w:bCs/>
                        </w:rPr>
                        <w:t xml:space="preserve"> </w:t>
                      </w:r>
                      <w:proofErr w:type="gramStart"/>
                      <w:r w:rsidRPr="00602D65">
                        <w:rPr>
                          <w:b/>
                          <w:bCs/>
                        </w:rPr>
                        <w:t>Grade  -</w:t>
                      </w:r>
                      <w:proofErr w:type="gramEnd"/>
                      <w:r w:rsidRPr="00602D65">
                        <w:rPr>
                          <w:b/>
                          <w:bCs/>
                        </w:rPr>
                        <w:t xml:space="preserve">  2:00pm to 3:15 pm in the Field</w:t>
                      </w:r>
                    </w:p>
                    <w:p w14:paraId="792D53F2" w14:textId="5AFA6C2A" w:rsidR="00602D65" w:rsidRPr="00602D65" w:rsidRDefault="00602D65">
                      <w:pPr>
                        <w:rPr>
                          <w:b/>
                          <w:bCs/>
                        </w:rPr>
                      </w:pPr>
                    </w:p>
                    <w:p w14:paraId="54146DD5" w14:textId="1035782C" w:rsidR="00602D65" w:rsidRPr="00602D65" w:rsidRDefault="00602D65">
                      <w:pPr>
                        <w:rPr>
                          <w:b/>
                          <w:bCs/>
                        </w:rPr>
                      </w:pPr>
                      <w:r w:rsidRPr="00602D65">
                        <w:rPr>
                          <w:b/>
                          <w:bCs/>
                        </w:rPr>
                        <w:t>8</w:t>
                      </w:r>
                      <w:r w:rsidRPr="00602D65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602D65">
                        <w:rPr>
                          <w:b/>
                          <w:bCs/>
                        </w:rPr>
                        <w:t xml:space="preserve"> Grade UNITED SKATES OF AMERICA GRADUATION CELEBRATION 4:00 pm to 6:00PM!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7545" w:rsidRPr="00E97545" w:rsidSect="00B504B1">
      <w:pgSz w:w="12240" w:h="15840" w:code="1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DFF9E" w14:textId="77777777" w:rsidR="00A54E07" w:rsidRDefault="00A54E07" w:rsidP="00B504B1">
      <w:r>
        <w:separator/>
      </w:r>
    </w:p>
  </w:endnote>
  <w:endnote w:type="continuationSeparator" w:id="0">
    <w:p w14:paraId="6C8E9A49" w14:textId="77777777" w:rsidR="00A54E07" w:rsidRDefault="00A54E07" w:rsidP="00B5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A4B4E" w14:textId="77777777" w:rsidR="00A54E07" w:rsidRDefault="00A54E07" w:rsidP="00B504B1">
      <w:r>
        <w:separator/>
      </w:r>
    </w:p>
  </w:footnote>
  <w:footnote w:type="continuationSeparator" w:id="0">
    <w:p w14:paraId="473D8A9E" w14:textId="77777777" w:rsidR="00A54E07" w:rsidRDefault="00A54E07" w:rsidP="00B504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D65"/>
    <w:rsid w:val="0026054F"/>
    <w:rsid w:val="003A1692"/>
    <w:rsid w:val="00455D93"/>
    <w:rsid w:val="004B62E5"/>
    <w:rsid w:val="00596F5F"/>
    <w:rsid w:val="00602D65"/>
    <w:rsid w:val="00604C50"/>
    <w:rsid w:val="00685133"/>
    <w:rsid w:val="006C60E6"/>
    <w:rsid w:val="006F1B7C"/>
    <w:rsid w:val="00775FB1"/>
    <w:rsid w:val="0079676A"/>
    <w:rsid w:val="009817BA"/>
    <w:rsid w:val="00A54E07"/>
    <w:rsid w:val="00A745DC"/>
    <w:rsid w:val="00B504B1"/>
    <w:rsid w:val="00D125A0"/>
    <w:rsid w:val="00DA1FCB"/>
    <w:rsid w:val="00DF316F"/>
    <w:rsid w:val="00E6353D"/>
    <w:rsid w:val="00E97545"/>
    <w:rsid w:val="00FB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D3B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DF316F"/>
  </w:style>
  <w:style w:type="paragraph" w:styleId="Heading3">
    <w:name w:val="heading 3"/>
    <w:basedOn w:val="Normal"/>
    <w:next w:val="Normal"/>
    <w:link w:val="Heading3Char"/>
    <w:uiPriority w:val="9"/>
    <w:qFormat/>
    <w:rsid w:val="00602D65"/>
    <w:pPr>
      <w:keepNext/>
      <w:keepLines/>
      <w:widowControl w:val="0"/>
      <w:autoSpaceDE w:val="0"/>
      <w:autoSpaceDN w:val="0"/>
      <w:adjustRightInd w:val="0"/>
      <w:spacing w:before="120"/>
      <w:jc w:val="center"/>
      <w:outlineLvl w:val="2"/>
    </w:pPr>
    <w:rPr>
      <w:rFonts w:asciiTheme="majorHAnsi" w:eastAsiaTheme="majorEastAsia" w:hAnsiTheme="majorHAnsi" w:cstheme="majorBidi"/>
      <w:color w:val="70AD47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504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316F"/>
  </w:style>
  <w:style w:type="paragraph" w:styleId="Footer">
    <w:name w:val="footer"/>
    <w:basedOn w:val="Normal"/>
    <w:link w:val="FooterChar"/>
    <w:uiPriority w:val="99"/>
    <w:semiHidden/>
    <w:rsid w:val="00B504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316F"/>
  </w:style>
  <w:style w:type="paragraph" w:styleId="BalloonText">
    <w:name w:val="Balloon Text"/>
    <w:basedOn w:val="Normal"/>
    <w:link w:val="BalloonTextChar"/>
    <w:uiPriority w:val="99"/>
    <w:semiHidden/>
    <w:unhideWhenUsed/>
    <w:rsid w:val="00B504B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4B1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B50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B62E5"/>
    <w:pPr>
      <w:jc w:val="center"/>
    </w:pPr>
    <w:rPr>
      <w:rFonts w:ascii="Georgia" w:hAnsi="Georgia"/>
      <w:b/>
      <w:i/>
      <w:color w:val="FFFFFF" w:themeColor="background1"/>
      <w:sz w:val="80"/>
      <w:szCs w:val="80"/>
      <w14:shadow w14:blurRad="0" w14:dist="76200" w14:dir="2700000" w14:sx="100000" w14:sy="100000" w14:kx="0" w14:ky="0" w14:algn="tl">
        <w14:schemeClr w14:val="accent1"/>
      </w14:shadow>
    </w:rPr>
  </w:style>
  <w:style w:type="character" w:customStyle="1" w:styleId="TitleChar">
    <w:name w:val="Title Char"/>
    <w:basedOn w:val="DefaultParagraphFont"/>
    <w:link w:val="Title"/>
    <w:rsid w:val="00DF316F"/>
    <w:rPr>
      <w:rFonts w:ascii="Georgia" w:hAnsi="Georgia"/>
      <w:b/>
      <w:i/>
      <w:color w:val="FFFFFF" w:themeColor="background1"/>
      <w:sz w:val="80"/>
      <w:szCs w:val="80"/>
      <w14:shadow w14:blurRad="0" w14:dist="76200" w14:dir="2700000" w14:sx="100000" w14:sy="100000" w14:kx="0" w14:ky="0" w14:algn="tl">
        <w14:schemeClr w14:val="accent1"/>
      </w14:shadow>
    </w:rPr>
  </w:style>
  <w:style w:type="paragraph" w:styleId="Subtitle">
    <w:name w:val="Subtitle"/>
    <w:basedOn w:val="Normal"/>
    <w:next w:val="Normal"/>
    <w:link w:val="SubtitleChar"/>
    <w:uiPriority w:val="1"/>
    <w:qFormat/>
    <w:rsid w:val="00DF316F"/>
    <w:pPr>
      <w:jc w:val="center"/>
    </w:pPr>
    <w:rPr>
      <w:rFonts w:ascii="Franklin Gothic Medium" w:hAnsi="Franklin Gothic Medium" w:cs="Futura Medium"/>
      <w:b/>
      <w:color w:val="022A4E" w:themeColor="accent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"/>
    <w:rsid w:val="00DF316F"/>
    <w:rPr>
      <w:rFonts w:ascii="Franklin Gothic Medium" w:hAnsi="Franklin Gothic Medium" w:cs="Futura Medium"/>
      <w:b/>
      <w:color w:val="022A4E" w:themeColor="accent1"/>
      <w:sz w:val="40"/>
      <w:szCs w:val="40"/>
    </w:rPr>
  </w:style>
  <w:style w:type="paragraph" w:customStyle="1" w:styleId="Info">
    <w:name w:val="Info"/>
    <w:basedOn w:val="Normal"/>
    <w:next w:val="Normal"/>
    <w:uiPriority w:val="2"/>
    <w:qFormat/>
    <w:rsid w:val="00DF316F"/>
    <w:rPr>
      <w:rFonts w:ascii="Franklin Gothic Medium" w:hAnsi="Franklin Gothic Medium" w:cs="Futura Medium"/>
      <w:b/>
      <w:color w:val="022A4E" w:themeColor="accent1"/>
      <w:sz w:val="56"/>
      <w:szCs w:val="56"/>
    </w:rPr>
  </w:style>
  <w:style w:type="paragraph" w:customStyle="1" w:styleId="SubInfo">
    <w:name w:val="SubInfo"/>
    <w:basedOn w:val="Normal"/>
    <w:next w:val="Normal"/>
    <w:uiPriority w:val="3"/>
    <w:qFormat/>
    <w:rsid w:val="00DF316F"/>
    <w:pPr>
      <w:jc w:val="center"/>
    </w:pPr>
    <w:rPr>
      <w:rFonts w:ascii="Franklin Gothic Medium" w:hAnsi="Franklin Gothic Medium" w:cs="Futura Medium"/>
      <w:b/>
      <w:color w:val="022A4E" w:themeColor="accent1"/>
      <w:sz w:val="56"/>
      <w:szCs w:val="56"/>
    </w:rPr>
  </w:style>
  <w:style w:type="paragraph" w:customStyle="1" w:styleId="Message">
    <w:name w:val="Message"/>
    <w:basedOn w:val="Normal"/>
    <w:semiHidden/>
    <w:qFormat/>
    <w:rsid w:val="004B62E5"/>
    <w:pPr>
      <w:jc w:val="center"/>
    </w:pPr>
    <w:rPr>
      <w:rFonts w:ascii="Futura Medium" w:hAnsi="Futura Medium" w:cs="Futura Medium"/>
      <w:color w:val="022A4E" w:themeColor="accent1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DF316F"/>
    <w:rPr>
      <w:color w:val="808080"/>
    </w:rPr>
  </w:style>
  <w:style w:type="paragraph" w:customStyle="1" w:styleId="Text">
    <w:name w:val="Text"/>
    <w:basedOn w:val="Normal"/>
    <w:next w:val="Normal"/>
    <w:uiPriority w:val="4"/>
    <w:qFormat/>
    <w:rsid w:val="00DF316F"/>
    <w:pPr>
      <w:jc w:val="center"/>
    </w:pPr>
    <w:rPr>
      <w:rFonts w:ascii="Arial" w:hAnsi="Arial" w:cs="Futura Medium"/>
      <w:color w:val="022A4E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602D65"/>
    <w:rPr>
      <w:rFonts w:asciiTheme="majorHAnsi" w:eastAsiaTheme="majorEastAsia" w:hAnsiTheme="majorHAnsi" w:cstheme="majorBidi"/>
      <w:color w:val="70AD47" w:themeColor="accent6"/>
    </w:rPr>
  </w:style>
  <w:style w:type="paragraph" w:customStyle="1" w:styleId="EventTime">
    <w:name w:val="Event Time"/>
    <w:basedOn w:val="Normal"/>
    <w:uiPriority w:val="1"/>
    <w:qFormat/>
    <w:rsid w:val="00602D65"/>
    <w:pPr>
      <w:widowControl w:val="0"/>
      <w:autoSpaceDE w:val="0"/>
      <w:autoSpaceDN w:val="0"/>
      <w:adjustRightInd w:val="0"/>
      <w:jc w:val="center"/>
    </w:pPr>
    <w:rPr>
      <w:rFonts w:eastAsia="Times New Roman" w:cs="Arial"/>
      <w:b/>
      <w:sz w:val="22"/>
      <w:szCs w:val="22"/>
    </w:rPr>
  </w:style>
  <w:style w:type="paragraph" w:customStyle="1" w:styleId="EventDetails">
    <w:name w:val="Event Details"/>
    <w:basedOn w:val="Normal"/>
    <w:uiPriority w:val="1"/>
    <w:qFormat/>
    <w:rsid w:val="00602D65"/>
    <w:pPr>
      <w:widowControl w:val="0"/>
      <w:autoSpaceDE w:val="0"/>
      <w:autoSpaceDN w:val="0"/>
      <w:adjustRightInd w:val="0"/>
      <w:jc w:val="center"/>
    </w:pPr>
    <w:rPr>
      <w:rFonts w:eastAsia="Times New Roman" w:cs="Arial"/>
      <w:i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ris\AppData\Roaming\Microsoft\Templates\Disco%20ball%20graduation%20party%20flyer.dotx" TargetMode="External"/></Relationships>
</file>

<file path=word/theme/theme1.xml><?xml version="1.0" encoding="utf-8"?>
<a:theme xmlns:a="http://schemas.openxmlformats.org/drawingml/2006/main" name="GraduationParty">
  <a:themeElements>
    <a:clrScheme name="GraduationParty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22A4E"/>
      </a:accent1>
      <a:accent2>
        <a:srgbClr val="DF2A43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duationParty" id="{30B98E06-9EE4-DE43-9EDF-1D26D987E77C}" vid="{8B87AC0E-004A-614A-87FB-CE26CA7008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B214CA-B806-44F1-A284-333E395C4A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D2724E-6972-474F-9F1D-8AD9C83FDF9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8D3A0C0-48FA-48CB-948E-E99035733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Disco ball graduation party flyer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2021-05-20T14:41:00Z</dcterms:created>
  <dcterms:modified xsi:type="dcterms:W3CDTF">2021-05-20T15:38:00Z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